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3DC20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7C40A2FE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6B9F5B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71448A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034A423" w14:textId="5EE697F9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591FA5">
        <w:rPr>
          <w:rFonts w:ascii="Arial" w:hAnsi="Arial" w:cs="Arial"/>
          <w:sz w:val="22"/>
          <w:szCs w:val="22"/>
        </w:rPr>
        <w:t>Ademir Redondo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591FA5">
        <w:rPr>
          <w:rFonts w:ascii="Arial" w:hAnsi="Arial" w:cs="Arial"/>
          <w:sz w:val="22"/>
          <w:szCs w:val="22"/>
        </w:rPr>
        <w:t>João Martins Coube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591FA5">
        <w:rPr>
          <w:rFonts w:ascii="Arial" w:hAnsi="Arial" w:cs="Arial"/>
          <w:sz w:val="22"/>
          <w:szCs w:val="22"/>
        </w:rPr>
        <w:t>Rua Virgílio Malta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591FA5">
        <w:rPr>
          <w:rFonts w:ascii="Arial" w:hAnsi="Arial" w:cs="Arial"/>
          <w:sz w:val="22"/>
          <w:szCs w:val="22"/>
        </w:rPr>
        <w:t>11-22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591FA5">
        <w:rPr>
          <w:rFonts w:ascii="Arial" w:hAnsi="Arial" w:cs="Arial"/>
          <w:sz w:val="22"/>
          <w:szCs w:val="22"/>
        </w:rPr>
        <w:t>Bauru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1E89884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1D3E53DB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7B23AB48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26EE83D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13D02209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2B67DC0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1E02F75C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72D83845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BF3A39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7CD74FFC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B24740D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7084FA26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387D8582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2778FE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FD7D220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5A50D97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80705F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07D943A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2CAC3C5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693326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3800F1E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74E1BDE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2A8FD669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6B214DE9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77B6E6B1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EBD08A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75023F0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7239684D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1F6353F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409956FE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5AB187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FD5ED3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CFB017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747531C9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4F03E55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381A45A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7F8AEC8E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0FA1F7F4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53B20290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F192D9E" w14:textId="77777777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33F80866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4D671096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05F43B0A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05899B5E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0B1A297D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5B646B4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3CC313E6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2DF345A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67E81358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7F9F0D0E" w14:textId="77777777" w:rsidTr="00827F52">
        <w:tc>
          <w:tcPr>
            <w:tcW w:w="4400" w:type="dxa"/>
          </w:tcPr>
          <w:p w14:paraId="4D3B0F14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6DBE529F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39748E3B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78139A3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438CF1A4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11EE8BD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69D34B10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69F38BB0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3F42C7D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7FF941F7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1864B025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9C6486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6D413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40EC8536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CBF433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08212E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91B3EA4" w14:textId="09A2F240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591FA5">
              <w:rPr>
                <w:rFonts w:ascii="Arial" w:hAnsi="Arial"/>
                <w:color w:val="000000"/>
                <w:sz w:val="22"/>
                <w:szCs w:val="22"/>
              </w:rPr>
              <w:t>Ademir Redondo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253F11EA" w14:textId="72C4369A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591FA5">
              <w:rPr>
                <w:rFonts w:ascii="Arial" w:hAnsi="Arial" w:cs="Arial"/>
                <w:sz w:val="22"/>
                <w:szCs w:val="22"/>
              </w:rPr>
              <w:t>João Martins Coube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3C4C421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7EA4EB25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39A6F688" w14:textId="77777777" w:rsidTr="003243BB">
        <w:tc>
          <w:tcPr>
            <w:tcW w:w="4531" w:type="dxa"/>
          </w:tcPr>
          <w:p w14:paraId="17DDDD62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3582C4A8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BF2284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39C18B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66CFA92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4DD5A7ED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189816BA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1DAC9911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178DD33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4CA8D9A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554C9D7A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77424036" w14:textId="77777777" w:rsidR="008721B9" w:rsidRPr="004B15D3" w:rsidRDefault="008721B9">
      <w:pPr>
        <w:jc w:val="center"/>
        <w:rPr>
          <w:sz w:val="22"/>
          <w:szCs w:val="22"/>
        </w:rPr>
      </w:pPr>
    </w:p>
    <w:p w14:paraId="43A6513A" w14:textId="77777777" w:rsidR="008721B9" w:rsidRPr="004B15D3" w:rsidRDefault="008721B9">
      <w:pPr>
        <w:jc w:val="center"/>
        <w:rPr>
          <w:sz w:val="22"/>
          <w:szCs w:val="22"/>
        </w:rPr>
      </w:pPr>
    </w:p>
    <w:p w14:paraId="5E86F06A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79C2043F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2329DAC0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17B9C6F4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4D1231E4" w14:textId="68C49D71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="00591FA5">
        <w:rPr>
          <w:rFonts w:ascii="Arial" w:hAnsi="Arial" w:cs="Arial"/>
          <w:sz w:val="22"/>
          <w:szCs w:val="22"/>
        </w:rPr>
        <w:t>Helio Nakata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4E10DAF5" w14:textId="454E19FE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="00591FA5">
        <w:rPr>
          <w:rFonts w:ascii="Arial" w:hAnsi="Arial" w:cs="Arial"/>
          <w:sz w:val="22"/>
          <w:szCs w:val="22"/>
        </w:rPr>
        <w:t>19.811.945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77ACCEC1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3B84B594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6D36C528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693679ED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69F0769A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4902D54D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0CBDBF45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665F7ACD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77F70846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A1E38" wp14:editId="54F61E57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A15F43B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747537A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A1E38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" filled="f" strokecolor="#938953 [1614]">
                <v:textbox style="mso-fit-shape-to-text:t">
                  <w:txbxContent>
                    <w:p w14:paraId="2A15F43B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747537A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5B0564A8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0153E64F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6B5A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523C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890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196FCFB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20B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EF947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F43D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EE3135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8CC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B51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DE7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7FCE064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BCD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1DA67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67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9A59FB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3824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7EF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9754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5D8728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D888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44D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C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13B36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693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950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178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A7AFEED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905B5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CD0F6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94FE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B9291CE" w14:textId="77777777" w:rsidR="59A8FA00" w:rsidRPr="004B15D3" w:rsidRDefault="59A8FA00">
      <w:pPr>
        <w:rPr>
          <w:sz w:val="22"/>
          <w:szCs w:val="22"/>
        </w:rPr>
      </w:pPr>
    </w:p>
    <w:p w14:paraId="60F05F28" w14:textId="77777777" w:rsidR="008721B9" w:rsidRPr="004B15D3" w:rsidRDefault="008721B9">
      <w:pPr>
        <w:rPr>
          <w:sz w:val="22"/>
          <w:szCs w:val="22"/>
        </w:rPr>
      </w:pPr>
    </w:p>
    <w:p w14:paraId="007F5AC6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94712" w14:textId="77777777" w:rsidR="004D3DA9" w:rsidRDefault="004D3DA9">
      <w:r>
        <w:separator/>
      </w:r>
    </w:p>
  </w:endnote>
  <w:endnote w:type="continuationSeparator" w:id="0">
    <w:p w14:paraId="66177862" w14:textId="77777777" w:rsidR="004D3DA9" w:rsidRDefault="004D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6522821"/>
      <w:docPartObj>
        <w:docPartGallery w:val="Page Numbers (Bottom of Page)"/>
        <w:docPartUnique/>
      </w:docPartObj>
    </w:sdtPr>
    <w:sdtContent>
      <w:p w14:paraId="673AA0CA" w14:textId="77777777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0A4F950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4.15pt">
              <v:imagedata r:id="rId1" o:title=""/>
            </v:shape>
            <o:OLEObject Type="Embed" ProgID="MSPhotoEd.3" ShapeID="_x0000_i1025" DrawAspect="Content" ObjectID="_1802086642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F375639" w14:textId="77777777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FF783" w14:textId="77777777" w:rsidR="004D3DA9" w:rsidRDefault="004D3DA9">
      <w:r>
        <w:rPr>
          <w:color w:val="000000"/>
        </w:rPr>
        <w:separator/>
      </w:r>
    </w:p>
  </w:footnote>
  <w:footnote w:type="continuationSeparator" w:id="0">
    <w:p w14:paraId="43AAB8D3" w14:textId="77777777" w:rsidR="004D3DA9" w:rsidRDefault="004D3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D4248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8252DF6" wp14:editId="55612183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B48B1C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A5"/>
    <w:rsid w:val="0007642A"/>
    <w:rsid w:val="000A48D1"/>
    <w:rsid w:val="000B4DF4"/>
    <w:rsid w:val="00163426"/>
    <w:rsid w:val="001961BF"/>
    <w:rsid w:val="00214082"/>
    <w:rsid w:val="00296AA6"/>
    <w:rsid w:val="002B31BB"/>
    <w:rsid w:val="002C7787"/>
    <w:rsid w:val="002E7E49"/>
    <w:rsid w:val="00315DD9"/>
    <w:rsid w:val="003243BB"/>
    <w:rsid w:val="003B5BEB"/>
    <w:rsid w:val="003F110C"/>
    <w:rsid w:val="00495945"/>
    <w:rsid w:val="004B15D3"/>
    <w:rsid w:val="004B7A7C"/>
    <w:rsid w:val="004D3DA9"/>
    <w:rsid w:val="004F28FC"/>
    <w:rsid w:val="00591FA5"/>
    <w:rsid w:val="0072665F"/>
    <w:rsid w:val="00742E94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15770"/>
    <w:rsid w:val="00A1583D"/>
    <w:rsid w:val="00A97FF7"/>
    <w:rsid w:val="00AA241C"/>
    <w:rsid w:val="00AB196B"/>
    <w:rsid w:val="00BD3A45"/>
    <w:rsid w:val="00C3230A"/>
    <w:rsid w:val="00CB5817"/>
    <w:rsid w:val="00CD3A0D"/>
    <w:rsid w:val="00D00B38"/>
    <w:rsid w:val="00D17A9E"/>
    <w:rsid w:val="00D42699"/>
    <w:rsid w:val="00D908D9"/>
    <w:rsid w:val="00E44519"/>
    <w:rsid w:val="00E91113"/>
    <w:rsid w:val="00E91EBA"/>
    <w:rsid w:val="00EA0DFC"/>
    <w:rsid w:val="00EE1C90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EC5F0"/>
  <w15:docId w15:val="{DFC3AEB2-2F7A-4295-8C4C-E11C5DB0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12253\Downloads\GED-001-FR-01%20B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B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aluno Menor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9" ma:contentTypeDescription="Crie um novo documento." ma:contentTypeScope="" ma:versionID="a29e413f3e3e027ef75a5d74f0b8a83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f337fee7b1f1c6bdbc0b7591ba998e6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56766365-412F-416F-8997-FB09DE160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B.dotx</Template>
  <TotalTime>2</TotalTime>
  <Pages>4</Pages>
  <Words>1232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Aluno Menor - 12-2022</dc:title>
  <dc:creator>Helio Nakata</dc:creator>
  <cp:lastModifiedBy>Helio Nakata</cp:lastModifiedBy>
  <cp:revision>1</cp:revision>
  <cp:lastPrinted>2014-05-26T13:27:00Z</cp:lastPrinted>
  <dcterms:created xsi:type="dcterms:W3CDTF">2025-02-26T17:49:00Z</dcterms:created>
  <dcterms:modified xsi:type="dcterms:W3CDTF">2025-02-26T17:51:00Z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