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2299E" w14:textId="77777777" w:rsidR="0043407B" w:rsidRPr="00CA05D8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76E36CC2" w14:textId="77777777" w:rsidR="0043407B" w:rsidRPr="00CA05D8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CA05D8">
        <w:rPr>
          <w:rFonts w:ascii="Arial" w:hAnsi="Arial" w:cs="Arial"/>
          <w:sz w:val="22"/>
          <w:szCs w:val="22"/>
        </w:rPr>
        <w:t xml:space="preserve">PARA ESTÁGIO </w:t>
      </w:r>
      <w:r w:rsidR="002B2ACE" w:rsidRPr="00CA05D8">
        <w:rPr>
          <w:rFonts w:ascii="Arial" w:hAnsi="Arial" w:cs="Arial"/>
          <w:sz w:val="22"/>
          <w:szCs w:val="22"/>
        </w:rPr>
        <w:t>SUPERVISIONADO OPCIONAL</w:t>
      </w:r>
    </w:p>
    <w:p w14:paraId="0DD050EE" w14:textId="77777777" w:rsidR="0043407B" w:rsidRPr="00CA05D8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0BBD7715" w14:textId="77777777" w:rsidR="00A92120" w:rsidRPr="00CA05D8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7E8E1214" w14:textId="77777777" w:rsidR="00665E21" w:rsidRPr="00CA05D8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2B5884F9" w14:textId="77777777" w:rsidR="00C159E8" w:rsidRPr="00CA05D8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º Termo Aditivo</w:t>
      </w:r>
    </w:p>
    <w:p w14:paraId="7DF21A19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BE02286" w14:textId="77777777" w:rsidR="00A92120" w:rsidRPr="00CA05D8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09948D1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38B6779" w14:textId="77777777" w:rsidR="0043407B" w:rsidRPr="00CA05D8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bookmarkEnd w:id="0"/>
      <w:r w:rsidRPr="00CA05D8">
        <w:rPr>
          <w:rFonts w:ascii="Arial" w:hAnsi="Arial" w:cs="Arial"/>
          <w:sz w:val="22"/>
          <w:szCs w:val="22"/>
        </w:rPr>
        <w:t xml:space="preserve">, inscrita(o) no CNPJ sob o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e inscrição estadual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com sede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Bairro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CEP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CA05D8">
        <w:rPr>
          <w:rFonts w:ascii="Arial" w:hAnsi="Arial" w:cs="Arial"/>
          <w:color w:val="000000"/>
          <w:sz w:val="22"/>
          <w:szCs w:val="22"/>
        </w:rPr>
        <w:t>03.774.819/0001-02</w:t>
      </w:r>
      <w:r w:rsidRPr="00CA05D8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7A6E92">
        <w:rPr>
          <w:rFonts w:ascii="Arial" w:hAnsi="Arial" w:cs="Arial"/>
          <w:sz w:val="22"/>
          <w:szCs w:val="22"/>
        </w:rPr>
        <w:t>José Heroino de Sousa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Diretor(a) da Escola SENAI "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8174F">
        <w:rPr>
          <w:rFonts w:ascii="Arial" w:hAnsi="Arial" w:cs="Arial"/>
          <w:noProof/>
          <w:sz w:val="22"/>
          <w:szCs w:val="22"/>
        </w:rPr>
        <w:t>A. Jacob Lafer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", localizada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8174F">
        <w:rPr>
          <w:rFonts w:ascii="Arial" w:hAnsi="Arial" w:cs="Arial"/>
          <w:noProof/>
          <w:sz w:val="22"/>
          <w:szCs w:val="22"/>
        </w:rPr>
        <w:t>Av. Santos Dumont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8174F">
        <w:rPr>
          <w:rFonts w:ascii="Arial" w:hAnsi="Arial" w:cs="Arial"/>
          <w:noProof/>
          <w:sz w:val="22"/>
          <w:szCs w:val="22"/>
        </w:rPr>
        <w:t>300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8174F">
        <w:rPr>
          <w:rFonts w:ascii="Arial" w:hAnsi="Arial" w:cs="Arial"/>
          <w:noProof/>
          <w:sz w:val="22"/>
          <w:szCs w:val="22"/>
        </w:rPr>
        <w:t>Santo André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i/>
          <w:sz w:val="22"/>
          <w:szCs w:val="22"/>
        </w:rPr>
        <w:t xml:space="preserve">, </w:t>
      </w:r>
      <w:r w:rsidRPr="00CA05D8">
        <w:rPr>
          <w:rFonts w:ascii="Arial" w:hAnsi="Arial" w:cs="Arial"/>
          <w:sz w:val="22"/>
          <w:szCs w:val="22"/>
        </w:rPr>
        <w:t xml:space="preserve">estudante do curso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da Escola SENAI-SP “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"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>,</w:t>
      </w:r>
      <w:r w:rsidR="00CA05D8" w:rsidRPr="00CA05D8">
        <w:rPr>
          <w:rFonts w:ascii="Arial" w:hAnsi="Arial" w:cs="Arial"/>
          <w:color w:val="000000"/>
          <w:sz w:val="22"/>
          <w:szCs w:val="22"/>
        </w:rPr>
        <w:t xml:space="preserve"> residente e domiciliado na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nº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na cidade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Estado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 doravante denominado(a) ESTAGIÁRIO(A); resolvem celebrar o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CA05D8">
        <w:rPr>
          <w:rFonts w:ascii="Arial" w:hAnsi="Arial" w:cs="Arial"/>
          <w:sz w:val="22"/>
          <w:szCs w:val="22"/>
        </w:rPr>
        <w:t xml:space="preserve"> Ensino,  firmado em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560D5603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8A98EC0" w14:textId="77777777" w:rsidR="00C159E8" w:rsidRPr="00CA05D8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D63789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Primeira – Do Objeto Contratual</w:t>
      </w:r>
    </w:p>
    <w:p w14:paraId="641D702A" w14:textId="77777777" w:rsidR="00C159E8" w:rsidRPr="00CA05D8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5864DC97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306F64D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3C7BAF92" w14:textId="77777777" w:rsidR="00C159E8" w:rsidRPr="00CA05D8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700B415D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Segunda – Da Prorrogação da Vigência</w:t>
      </w:r>
    </w:p>
    <w:p w14:paraId="7AD77801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3723BBDE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CA05D8">
        <w:rPr>
          <w:rFonts w:ascii="Arial" w:hAnsi="Arial" w:cs="Arial"/>
          <w:sz w:val="22"/>
          <w:szCs w:val="22"/>
        </w:rPr>
        <w:t>prorrogar a vigência do</w:t>
      </w:r>
      <w:r w:rsidRPr="00CA05D8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</w:p>
    <w:p w14:paraId="70EB171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05E13588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2BCF5F2D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Terceira – Da Ratificação</w:t>
      </w:r>
    </w:p>
    <w:p w14:paraId="4D8300BD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35C01FC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CA05D8">
        <w:rPr>
          <w:rFonts w:ascii="Arial" w:hAnsi="Arial" w:cs="Arial"/>
          <w:sz w:val="22"/>
          <w:szCs w:val="22"/>
        </w:rPr>
        <w:t xml:space="preserve"> (e aditivos, se for o caso)</w:t>
      </w:r>
      <w:r w:rsidRPr="00CA05D8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268F5229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634FABF6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0284D7A2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511E78" w14:textId="77777777" w:rsidR="00A92120" w:rsidRPr="00CA05D8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0AB969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(SP),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</w:p>
    <w:p w14:paraId="7277DD7D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CA05D8" w14:paraId="5856242F" w14:textId="77777777" w:rsidTr="001331F9">
        <w:tc>
          <w:tcPr>
            <w:tcW w:w="4400" w:type="dxa"/>
            <w:shd w:val="clear" w:color="auto" w:fill="auto"/>
          </w:tcPr>
          <w:p w14:paraId="7B78F76C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B8E38A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51FE2855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E5E20BE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1C1AE707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F1DAE64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40B80AAB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6F7E21E0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54E693D2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2CC1CC76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21CD974C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731FC93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03B37590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16B1C6D8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26026B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379451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4D41D246" w14:textId="77777777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12CA22A" w14:textId="77777777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7BB713E2" w14:textId="77777777" w:rsidR="00011016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</w:p>
    <w:p w14:paraId="3982CC20" w14:textId="77777777" w:rsidR="00CA05D8" w:rsidRDefault="00CA05D8" w:rsidP="00011016">
      <w:pPr>
        <w:ind w:left="3119"/>
        <w:rPr>
          <w:rFonts w:ascii="Arial" w:hAnsi="Arial" w:cs="Arial"/>
          <w:sz w:val="22"/>
          <w:szCs w:val="22"/>
        </w:rPr>
      </w:pPr>
    </w:p>
    <w:p w14:paraId="69DDA763" w14:textId="77777777" w:rsidR="00CA05D8" w:rsidRDefault="00CA05D8" w:rsidP="00CA05D8">
      <w:pPr>
        <w:ind w:left="3119"/>
        <w:jc w:val="center"/>
        <w:rPr>
          <w:rFonts w:ascii="Arial" w:hAnsi="Arial" w:cs="Arial"/>
          <w:sz w:val="22"/>
          <w:szCs w:val="22"/>
        </w:rPr>
      </w:pPr>
    </w:p>
    <w:p w14:paraId="776B70E8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ESTAGIÁRIO(A)</w:t>
      </w:r>
    </w:p>
    <w:p w14:paraId="6FD75C5B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33FEF470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6F43D62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72E3CA7D" w14:textId="77777777" w:rsidR="00CA05D8" w:rsidRPr="00CA05D8" w:rsidRDefault="00CA05D8" w:rsidP="00CA05D8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</w:p>
    <w:p w14:paraId="27DC2136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2F2DB93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79DE70C3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6598EB4A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68758DD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Testemunhas:</w:t>
      </w:r>
    </w:p>
    <w:p w14:paraId="0168EE1B" w14:textId="77777777" w:rsidR="00011016" w:rsidRPr="00CA05D8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318330CA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____________________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____________________</w:t>
      </w:r>
    </w:p>
    <w:p w14:paraId="10F38AF5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Nome: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Nome:</w:t>
      </w:r>
    </w:p>
    <w:p w14:paraId="6A268240" w14:textId="77777777" w:rsidR="0043407B" w:rsidRPr="00CA05D8" w:rsidRDefault="00011016" w:rsidP="00011016">
      <w:pPr>
        <w:rPr>
          <w:rFonts w:ascii="Arial" w:hAnsi="Arial" w:cs="Arial"/>
          <w:b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RG n.º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RG n.º</w:t>
      </w:r>
    </w:p>
    <w:sectPr w:rsidR="0043407B" w:rsidRPr="00CA05D8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2D218" w14:textId="77777777" w:rsidR="00E94162" w:rsidRDefault="00E94162">
      <w:r>
        <w:separator/>
      </w:r>
    </w:p>
  </w:endnote>
  <w:endnote w:type="continuationSeparator" w:id="0">
    <w:p w14:paraId="0F96898E" w14:textId="77777777" w:rsidR="00E94162" w:rsidRDefault="00E9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383DD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522A0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75pt;height:24.75pt">
          <v:imagedata r:id="rId1" o:title=""/>
        </v:shape>
        <o:OLEObject Type="Embed" ProgID="MSPhotoEd.3" ShapeID="_x0000_i1025" DrawAspect="Content" ObjectID="_1806411999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</w:t>
    </w:r>
    <w:r w:rsidR="00CA05D8">
      <w:rPr>
        <w:rFonts w:ascii="Arial" w:hAnsi="Arial" w:cs="Arial"/>
        <w:sz w:val="10"/>
        <w:szCs w:val="10"/>
      </w:rPr>
      <w:t>aior</w:t>
    </w:r>
  </w:p>
  <w:p w14:paraId="41D69B30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0462A" w14:textId="77777777" w:rsidR="00E94162" w:rsidRDefault="00E94162">
      <w:r>
        <w:separator/>
      </w:r>
    </w:p>
  </w:footnote>
  <w:footnote w:type="continuationSeparator" w:id="0">
    <w:p w14:paraId="7570570C" w14:textId="77777777" w:rsidR="00E94162" w:rsidRDefault="00E9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89787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8D77DF" wp14:editId="533C7A3B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91521424">
    <w:abstractNumId w:val="0"/>
  </w:num>
  <w:num w:numId="2" w16cid:durableId="338118065">
    <w:abstractNumId w:val="4"/>
  </w:num>
  <w:num w:numId="3" w16cid:durableId="720904561">
    <w:abstractNumId w:val="3"/>
  </w:num>
  <w:num w:numId="4" w16cid:durableId="1321958923">
    <w:abstractNumId w:val="2"/>
  </w:num>
  <w:num w:numId="5" w16cid:durableId="192356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PKNxbjQuc58AUKAx+9qdH0cHNkaHeCpGearlYss3H1SSUDGxIgDUrYv0ojpWDed2LNOavoxtcfi6g0SAiytQ==" w:salt="Wo+JLeK08wULgw8S5y+Lx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81"/>
    <w:rsid w:val="00001E50"/>
    <w:rsid w:val="00011016"/>
    <w:rsid w:val="000A6999"/>
    <w:rsid w:val="000C09C2"/>
    <w:rsid w:val="001331F9"/>
    <w:rsid w:val="001712A9"/>
    <w:rsid w:val="0018174F"/>
    <w:rsid w:val="00281A7C"/>
    <w:rsid w:val="002A52C8"/>
    <w:rsid w:val="002B2ACE"/>
    <w:rsid w:val="002B54BB"/>
    <w:rsid w:val="002C5F06"/>
    <w:rsid w:val="00382C79"/>
    <w:rsid w:val="003C0591"/>
    <w:rsid w:val="0043407B"/>
    <w:rsid w:val="004D7218"/>
    <w:rsid w:val="00573ADB"/>
    <w:rsid w:val="00580FCF"/>
    <w:rsid w:val="006223B9"/>
    <w:rsid w:val="00665E21"/>
    <w:rsid w:val="007A6E92"/>
    <w:rsid w:val="007C1381"/>
    <w:rsid w:val="00A05D2C"/>
    <w:rsid w:val="00A44811"/>
    <w:rsid w:val="00A92120"/>
    <w:rsid w:val="00B53981"/>
    <w:rsid w:val="00BE1187"/>
    <w:rsid w:val="00C159E8"/>
    <w:rsid w:val="00C8008F"/>
    <w:rsid w:val="00C85AC8"/>
    <w:rsid w:val="00CA05D8"/>
    <w:rsid w:val="00D13B01"/>
    <w:rsid w:val="00DC2545"/>
    <w:rsid w:val="00E94162"/>
    <w:rsid w:val="00F73B78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08BA6"/>
  <w15:chartTrackingRefBased/>
  <w15:docId w15:val="{7C798B63-243F-4264-9550-62941442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21898\Downloads\Termo%20Aditivo%20de%20TCE%20-%20Aluno%20Maio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GED-001-FR-03 A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Termo Aditivo - Aluno Maior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2A837-3A19-41AE-8AA2-ADE7070B6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6EE0D6-1351-4332-A4AA-A0437154C987}">
  <ds:schemaRefs>
    <ds:schemaRef ds:uri="http://schemas.microsoft.com/office/2006/metadata/properties"/>
    <ds:schemaRef ds:uri="http://schemas.microsoft.com/office/infopath/2007/PartnerControls"/>
    <ds:schemaRef ds:uri="aa163a02-76a4-4f05-95b3-b78932613919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Termo Aditivo de TCE - Aluno Maior</Template>
  <TotalTime>0</TotalTime>
  <Pages>2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 - Aluno Maior</dc:title>
  <dc:subject/>
  <dc:creator>Jose Lucivaldo Macedo Santos</dc:creator>
  <cp:keywords/>
  <dc:description/>
  <cp:lastModifiedBy>Jose Lucivaldo Macedo Santos</cp:lastModifiedBy>
  <cp:revision>1</cp:revision>
  <cp:lastPrinted>2008-12-11T16:30:00Z</cp:lastPrinted>
  <dcterms:created xsi:type="dcterms:W3CDTF">2025-04-17T19:20:00Z</dcterms:created>
  <dcterms:modified xsi:type="dcterms:W3CDTF">2025-04-17T19:20:00Z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