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E35CD" w14:textId="77777777" w:rsidR="0043407B" w:rsidRPr="00A4151B" w:rsidRDefault="0043407B" w:rsidP="0043407B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14:paraId="5072C573" w14:textId="77777777" w:rsidR="0043407B" w:rsidRPr="00A4151B" w:rsidRDefault="0043407B" w:rsidP="0043407B">
      <w:pPr>
        <w:pStyle w:val="Juiz"/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color w:val="000000"/>
          <w:sz w:val="22"/>
          <w:szCs w:val="22"/>
        </w:rPr>
        <w:t>INSTRUMENTO PARTICULAR DE ADITAMENTO</w:t>
      </w:r>
      <w:r w:rsidR="00665E21" w:rsidRPr="00A4151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E RATIFICAÇÃO AO TERMO DE COMPROMISSO </w:t>
      </w:r>
      <w:r w:rsidRPr="00A4151B">
        <w:rPr>
          <w:rFonts w:ascii="Arial" w:hAnsi="Arial" w:cs="Arial"/>
          <w:sz w:val="22"/>
          <w:szCs w:val="22"/>
        </w:rPr>
        <w:t xml:space="preserve">PARA ESTÁGIO </w:t>
      </w:r>
      <w:r w:rsidR="002B2ACE" w:rsidRPr="00A4151B">
        <w:rPr>
          <w:rFonts w:ascii="Arial" w:hAnsi="Arial" w:cs="Arial"/>
          <w:sz w:val="22"/>
          <w:szCs w:val="22"/>
        </w:rPr>
        <w:t>SUPERVISIONADO OPCIONAL</w:t>
      </w:r>
    </w:p>
    <w:p w14:paraId="5E0DADA8" w14:textId="77777777" w:rsidR="0043407B" w:rsidRPr="00A4151B" w:rsidRDefault="0043407B" w:rsidP="0043407B">
      <w:pPr>
        <w:pStyle w:val="Juiz"/>
        <w:rPr>
          <w:rFonts w:ascii="Arial" w:hAnsi="Arial" w:cs="Arial"/>
          <w:sz w:val="22"/>
          <w:szCs w:val="22"/>
        </w:rPr>
      </w:pPr>
    </w:p>
    <w:p w14:paraId="4DCC00EA" w14:textId="77777777" w:rsidR="00A92120" w:rsidRPr="00A4151B" w:rsidRDefault="00A92120" w:rsidP="0043407B">
      <w:pPr>
        <w:pStyle w:val="Juiz"/>
        <w:rPr>
          <w:rFonts w:ascii="Arial" w:hAnsi="Arial" w:cs="Arial"/>
          <w:sz w:val="22"/>
          <w:szCs w:val="22"/>
        </w:rPr>
      </w:pPr>
    </w:p>
    <w:p w14:paraId="264BE6A7" w14:textId="77777777" w:rsidR="00665E21" w:rsidRPr="00A4151B" w:rsidRDefault="00665E21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</w:p>
    <w:p w14:paraId="48DC5FBF" w14:textId="77777777" w:rsidR="00C159E8" w:rsidRPr="00A4151B" w:rsidRDefault="00C159E8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º Termo Aditivo</w:t>
      </w:r>
    </w:p>
    <w:p w14:paraId="4951FC60" w14:textId="77777777" w:rsidR="00665E21" w:rsidRPr="00A4151B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694BCE7B" w14:textId="77777777" w:rsidR="00A92120" w:rsidRPr="00A4151B" w:rsidRDefault="00A92120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1C3D3C32" w14:textId="77777777" w:rsidR="00665E21" w:rsidRPr="00A4151B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43B1923" w14:textId="77777777" w:rsidR="0043407B" w:rsidRPr="00A4151B" w:rsidRDefault="00C159E8" w:rsidP="00665E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 xml:space="preserve">Pelo presente instrumento particular, e na melhor forma de direito, em que são partes, de um lado,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bookmarkEnd w:id="0"/>
      <w:r w:rsidRPr="00A4151B">
        <w:rPr>
          <w:rFonts w:ascii="Arial" w:hAnsi="Arial" w:cs="Arial"/>
          <w:sz w:val="22"/>
          <w:szCs w:val="22"/>
        </w:rPr>
        <w:t xml:space="preserve">, inscrita(o) no CNPJ sob o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e inscrição estadual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com sede na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Bairro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CEP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na cidade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Estado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neste ato representado em conformidade com seus atos constitutivos, denominada(o) simplesmente, CONCEDENTE, e de outro lado, o SERVIÇO NACIONAL DE APRENDIZAGEM INDUSTRIAL - SENAI, Departamento Regional de São Paulo, inscrito no CNPJ/MF sob o nº </w:t>
      </w:r>
      <w:r w:rsidRPr="00A4151B">
        <w:rPr>
          <w:rFonts w:ascii="Arial" w:hAnsi="Arial" w:cs="Arial"/>
          <w:color w:val="000000"/>
          <w:sz w:val="22"/>
          <w:szCs w:val="22"/>
        </w:rPr>
        <w:t>03.774.819/0001-02</w:t>
      </w:r>
      <w:r w:rsidRPr="00A4151B">
        <w:rPr>
          <w:rFonts w:ascii="Arial" w:hAnsi="Arial" w:cs="Arial"/>
          <w:sz w:val="22"/>
          <w:szCs w:val="22"/>
        </w:rPr>
        <w:t xml:space="preserve">, inscrição estadual Isento, com sede na Avenida Paulista, nº 1313, 3º andar, Bairro Bela Vista, São Paulo, Capital, neste ato representado pelo(a) Sr(a).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D07322">
        <w:rPr>
          <w:rFonts w:ascii="Arial" w:hAnsi="Arial" w:cs="Arial"/>
          <w:noProof/>
          <w:sz w:val="22"/>
          <w:szCs w:val="22"/>
        </w:rPr>
        <w:t>José Heroino de Sousa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, Diretor(a) da Escola SENAI "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D07322">
        <w:rPr>
          <w:rFonts w:ascii="Arial" w:hAnsi="Arial" w:cs="Arial"/>
          <w:noProof/>
          <w:sz w:val="22"/>
          <w:szCs w:val="22"/>
        </w:rPr>
        <w:t>A. Jacob Lafer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", localizada na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D07322">
        <w:rPr>
          <w:rFonts w:ascii="Arial" w:hAnsi="Arial" w:cs="Arial"/>
          <w:noProof/>
          <w:sz w:val="22"/>
          <w:szCs w:val="22"/>
        </w:rPr>
        <w:t>Av. Santos Dumont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D07322">
        <w:rPr>
          <w:rFonts w:ascii="Arial" w:hAnsi="Arial" w:cs="Arial"/>
          <w:noProof/>
          <w:sz w:val="22"/>
          <w:szCs w:val="22"/>
        </w:rPr>
        <w:t>300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na cidade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D07322">
        <w:rPr>
          <w:rFonts w:ascii="Arial" w:hAnsi="Arial" w:cs="Arial"/>
          <w:noProof/>
          <w:sz w:val="22"/>
          <w:szCs w:val="22"/>
        </w:rPr>
        <w:t>Santo André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Estado de São Paulo, denominado simplesmente, SENAI-SP e, o(a) aluno(a)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i/>
          <w:sz w:val="22"/>
          <w:szCs w:val="22"/>
        </w:rPr>
        <w:t xml:space="preserve">, </w:t>
      </w:r>
      <w:r w:rsidRPr="00A4151B">
        <w:rPr>
          <w:rFonts w:ascii="Arial" w:hAnsi="Arial" w:cs="Arial"/>
          <w:sz w:val="22"/>
          <w:szCs w:val="22"/>
        </w:rPr>
        <w:t xml:space="preserve">estudante do curso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da Escola SENAI-SP “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"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doravante denominado(a) ESTAGIÁRIO(A), legalmente representado(a) por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,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 residentes e domiciliados na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>; resolvem celebrar o</w:t>
      </w:r>
      <w:r w:rsidR="0043407B" w:rsidRPr="00A4151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151B">
        <w:rPr>
          <w:rFonts w:ascii="Arial" w:hAnsi="Arial" w:cs="Arial"/>
          <w:color w:val="000000"/>
          <w:sz w:val="22"/>
          <w:szCs w:val="22"/>
        </w:rPr>
        <w:t>presente</w:t>
      </w:r>
      <w:r w:rsidR="0043407B" w:rsidRPr="00A4151B">
        <w:rPr>
          <w:rFonts w:ascii="Arial" w:hAnsi="Arial" w:cs="Arial"/>
          <w:color w:val="000000"/>
          <w:sz w:val="22"/>
          <w:szCs w:val="22"/>
        </w:rPr>
        <w:t xml:space="preserve"> Aditivo ao Termo de Compromisso para Estágio de Complementação Educacional de</w:t>
      </w:r>
      <w:r w:rsidR="0043407B" w:rsidRPr="00A4151B">
        <w:rPr>
          <w:rFonts w:ascii="Arial" w:hAnsi="Arial" w:cs="Arial"/>
          <w:sz w:val="22"/>
          <w:szCs w:val="22"/>
        </w:rPr>
        <w:t xml:space="preserve"> Ensino,  firmado em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="0043407B" w:rsidRPr="00A4151B">
        <w:rPr>
          <w:rFonts w:ascii="Arial" w:hAnsi="Arial" w:cs="Arial"/>
          <w:sz w:val="22"/>
          <w:szCs w:val="22"/>
        </w:rPr>
        <w:t xml:space="preserve">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="0043407B" w:rsidRPr="00A4151B">
        <w:rPr>
          <w:rFonts w:ascii="Arial" w:hAnsi="Arial" w:cs="Arial"/>
          <w:sz w:val="22"/>
          <w:szCs w:val="22"/>
        </w:rPr>
        <w:t xml:space="preserve">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="0043407B" w:rsidRPr="00A4151B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1A403ECA" w14:textId="77777777" w:rsidR="0043407B" w:rsidRPr="00A4151B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B59497" w14:textId="77777777" w:rsidR="00C159E8" w:rsidRPr="00A4151B" w:rsidRDefault="00C159E8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A122A17" w14:textId="77777777" w:rsidR="0043407B" w:rsidRPr="00A4151B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Cláusula Primeira – Do Objeto Contratual</w:t>
      </w:r>
    </w:p>
    <w:p w14:paraId="15E587E7" w14:textId="77777777" w:rsidR="00C159E8" w:rsidRPr="00A4151B" w:rsidRDefault="00C159E8" w:rsidP="0043407B">
      <w:pPr>
        <w:jc w:val="both"/>
        <w:rPr>
          <w:rFonts w:ascii="Arial" w:hAnsi="Arial" w:cs="Arial"/>
          <w:sz w:val="22"/>
          <w:szCs w:val="22"/>
        </w:rPr>
      </w:pPr>
    </w:p>
    <w:p w14:paraId="219B70B4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 xml:space="preserve">Por meio de instrumento particular ajustaram as partes a realização de estágio supervisionado ao estudante do curso 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633F5D50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10EBC18C" w14:textId="77777777" w:rsidR="00C159E8" w:rsidRPr="00A4151B" w:rsidRDefault="00C159E8" w:rsidP="0043407B">
      <w:pPr>
        <w:jc w:val="center"/>
        <w:rPr>
          <w:rFonts w:ascii="Arial" w:hAnsi="Arial" w:cs="Arial"/>
          <w:sz w:val="22"/>
          <w:szCs w:val="22"/>
        </w:rPr>
      </w:pPr>
    </w:p>
    <w:p w14:paraId="3F6CD886" w14:textId="77777777" w:rsidR="0043407B" w:rsidRPr="00A4151B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Cláusula Segunda – Da Prorrogação da Vigência</w:t>
      </w:r>
    </w:p>
    <w:p w14:paraId="4DBB5D27" w14:textId="77777777" w:rsidR="00665E21" w:rsidRPr="00A4151B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27F17E28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 xml:space="preserve">Acordam as partes em </w:t>
      </w:r>
      <w:r w:rsidR="00665E21" w:rsidRPr="00A4151B">
        <w:rPr>
          <w:rFonts w:ascii="Arial" w:hAnsi="Arial" w:cs="Arial"/>
          <w:sz w:val="22"/>
          <w:szCs w:val="22"/>
        </w:rPr>
        <w:t>prorrogar a vigência do</w:t>
      </w:r>
      <w:r w:rsidRPr="00A4151B">
        <w:rPr>
          <w:rFonts w:ascii="Arial" w:hAnsi="Arial" w:cs="Arial"/>
          <w:sz w:val="22"/>
          <w:szCs w:val="22"/>
        </w:rPr>
        <w:t xml:space="preserve"> contrato original, fixando a data de término do período de estágio em 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20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.</w:t>
      </w:r>
    </w:p>
    <w:p w14:paraId="768187F7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6249FADA" w14:textId="77777777" w:rsidR="00665E21" w:rsidRPr="00A4151B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4B295B3B" w14:textId="77777777" w:rsidR="0043407B" w:rsidRPr="00A4151B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Cláusula Terceira – Da Ratificação</w:t>
      </w:r>
    </w:p>
    <w:p w14:paraId="0C9DBEB4" w14:textId="77777777" w:rsidR="00665E21" w:rsidRPr="00A4151B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1AA9B1D2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665E21" w:rsidRPr="00A4151B">
        <w:rPr>
          <w:rFonts w:ascii="Arial" w:hAnsi="Arial" w:cs="Arial"/>
          <w:sz w:val="22"/>
          <w:szCs w:val="22"/>
        </w:rPr>
        <w:t xml:space="preserve"> (e aditivos, se for o caso)</w:t>
      </w:r>
      <w:r w:rsidRPr="00A4151B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7B178221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4FE818B5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lastRenderedPageBreak/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1608C72D" w14:textId="77777777" w:rsidR="0043407B" w:rsidRPr="00A4151B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9CDC0A4" w14:textId="77777777" w:rsidR="00A92120" w:rsidRPr="00A4151B" w:rsidRDefault="00A92120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455BB" w14:textId="77777777" w:rsidR="00011016" w:rsidRPr="00A4151B" w:rsidRDefault="00011016" w:rsidP="00011016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(SP),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20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.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</w:p>
    <w:p w14:paraId="4539ADF7" w14:textId="77777777" w:rsidR="00011016" w:rsidRPr="00A4151B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20" w:type="dxa"/>
        <w:tblInd w:w="-147" w:type="dxa"/>
        <w:tblLook w:val="04A0" w:firstRow="1" w:lastRow="0" w:firstColumn="1" w:lastColumn="0" w:noHBand="0" w:noVBand="1"/>
      </w:tblPr>
      <w:tblGrid>
        <w:gridCol w:w="4400"/>
        <w:gridCol w:w="4820"/>
      </w:tblGrid>
      <w:tr w:rsidR="00DC2545" w:rsidRPr="00A4151B" w14:paraId="45924EA4" w14:textId="77777777" w:rsidTr="001331F9">
        <w:tc>
          <w:tcPr>
            <w:tcW w:w="4400" w:type="dxa"/>
            <w:shd w:val="clear" w:color="auto" w:fill="auto"/>
          </w:tcPr>
          <w:p w14:paraId="50D3BE10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2F43C7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3E480C93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D1730BA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2DB53ACB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C9D54E4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5ACE6BD2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3C0B2B95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1393DA3C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Cargo: 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2A27E0E0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RG: 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56EACA3D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5D7056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03AB557C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5EFB1909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FC67CD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271524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1562CE9D" w14:textId="77777777" w:rsidR="00011016" w:rsidRPr="00A4151B" w:rsidRDefault="00011016" w:rsidP="001331F9">
            <w:pPr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Nome: 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A9D09EC" w14:textId="77777777" w:rsidR="00011016" w:rsidRPr="00A4151B" w:rsidRDefault="00011016" w:rsidP="001331F9">
            <w:pPr>
              <w:autoSpaceDN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Diretor(a) da Escola SENAI "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18DFD45B" w14:textId="77777777" w:rsidR="00011016" w:rsidRPr="00A4151B" w:rsidRDefault="00011016" w:rsidP="00011016">
      <w:pPr>
        <w:ind w:left="3119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</w:p>
    <w:p w14:paraId="5DE25450" w14:textId="77777777" w:rsidR="00011016" w:rsidRPr="00A4151B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252"/>
      </w:tblGrid>
      <w:tr w:rsidR="00DC2545" w:rsidRPr="00A4151B" w14:paraId="25AD66D2" w14:textId="77777777" w:rsidTr="001331F9">
        <w:tc>
          <w:tcPr>
            <w:tcW w:w="4531" w:type="dxa"/>
            <w:shd w:val="clear" w:color="auto" w:fill="auto"/>
          </w:tcPr>
          <w:p w14:paraId="4EC9762D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ESTAGIÁRIO(A)</w:t>
            </w:r>
          </w:p>
          <w:p w14:paraId="21C77284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810771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0783EC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5B5CB09A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  <w:shd w:val="clear" w:color="auto" w:fill="auto"/>
          </w:tcPr>
          <w:p w14:paraId="0DEFE2CF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46DCD107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ESTAGIÁRIO(A)</w:t>
            </w:r>
          </w:p>
          <w:p w14:paraId="204BCB5E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C5961D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51C9C85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</w:tc>
      </w:tr>
    </w:tbl>
    <w:p w14:paraId="084E4B3A" w14:textId="77777777" w:rsidR="00011016" w:rsidRPr="00A4151B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EA8A7BE" w14:textId="77777777" w:rsidR="00011016" w:rsidRPr="00A4151B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6737FC49" w14:textId="77777777" w:rsidR="00011016" w:rsidRPr="00A4151B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69D67BAC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645358B0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Testemunhas:</w:t>
      </w:r>
    </w:p>
    <w:p w14:paraId="6C7E44A8" w14:textId="77777777" w:rsidR="00011016" w:rsidRPr="00A4151B" w:rsidRDefault="00011016" w:rsidP="00011016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31CD060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____________________</w:t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  <w:t>____________________</w:t>
      </w:r>
    </w:p>
    <w:p w14:paraId="4372C9B8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Nome:</w:t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  <w:t>Nome:</w:t>
      </w:r>
    </w:p>
    <w:p w14:paraId="25B15F54" w14:textId="77777777" w:rsidR="0043407B" w:rsidRPr="00A4151B" w:rsidRDefault="00011016" w:rsidP="00011016">
      <w:pPr>
        <w:rPr>
          <w:rFonts w:ascii="Arial" w:hAnsi="Arial" w:cs="Arial"/>
          <w:b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RG n.º</w:t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  <w:t>RG n.º</w:t>
      </w:r>
    </w:p>
    <w:sectPr w:rsidR="0043407B" w:rsidRPr="00A4151B" w:rsidSect="000A6999">
      <w:headerReference w:type="default" r:id="rId10"/>
      <w:footerReference w:type="default" r:id="rId11"/>
      <w:pgSz w:w="11907" w:h="16840" w:code="9"/>
      <w:pgMar w:top="2041" w:right="1701" w:bottom="130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DCD51" w14:textId="77777777" w:rsidR="00880CF6" w:rsidRDefault="00880CF6">
      <w:r>
        <w:separator/>
      </w:r>
    </w:p>
  </w:endnote>
  <w:endnote w:type="continuationSeparator" w:id="0">
    <w:p w14:paraId="2EC36A43" w14:textId="77777777" w:rsidR="00880CF6" w:rsidRDefault="0088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26AF5" w14:textId="77777777" w:rsidR="001331F9" w:rsidRPr="00DC2545" w:rsidRDefault="000A6999" w:rsidP="00DC2545">
    <w:pPr>
      <w:pStyle w:val="Rodap"/>
      <w:tabs>
        <w:tab w:val="clear" w:pos="8838"/>
        <w:tab w:val="right" w:pos="10205"/>
      </w:tabs>
      <w:jc w:val="both"/>
      <w:rPr>
        <w:rFonts w:ascii="Arial" w:hAnsi="Arial" w:cs="Arial"/>
      </w:rPr>
    </w:pPr>
    <w:r>
      <w:object w:dxaOrig="510" w:dyaOrig="630" w14:anchorId="229E50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.75pt">
          <v:imagedata r:id="rId1" o:title=""/>
        </v:shape>
        <o:OLEObject Type="Embed" ProgID="MSPhotoEd.3" ShapeID="_x0000_i1025" DrawAspect="Content" ObjectID="_1806411859" r:id="rId2"/>
      </w:object>
    </w:r>
    <w:r w:rsidR="00DC2545"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</w:t>
    </w:r>
    <w:r w:rsidR="001331F9" w:rsidRPr="00DC2545">
      <w:rPr>
        <w:rFonts w:ascii="Arial" w:hAnsi="Arial" w:cs="Arial"/>
        <w:sz w:val="10"/>
      </w:rPr>
      <w:fldChar w:fldCharType="begin"/>
    </w:r>
    <w:r w:rsidR="001331F9" w:rsidRPr="00DC2545">
      <w:rPr>
        <w:rFonts w:ascii="Arial" w:hAnsi="Arial" w:cs="Arial"/>
        <w:sz w:val="10"/>
      </w:rPr>
      <w:instrText>PAGE   \* MERGEFORMAT</w:instrText>
    </w:r>
    <w:r w:rsidR="001331F9" w:rsidRPr="00DC2545">
      <w:rPr>
        <w:rFonts w:ascii="Arial" w:hAnsi="Arial" w:cs="Arial"/>
        <w:sz w:val="10"/>
      </w:rPr>
      <w:fldChar w:fldCharType="separate"/>
    </w:r>
    <w:r w:rsidR="001331F9" w:rsidRPr="00DC2545">
      <w:rPr>
        <w:rFonts w:ascii="Arial" w:hAnsi="Arial" w:cs="Arial"/>
        <w:sz w:val="10"/>
      </w:rPr>
      <w:t>2</w:t>
    </w:r>
    <w:r w:rsidR="001331F9" w:rsidRPr="00DC2545">
      <w:rPr>
        <w:rFonts w:ascii="Arial" w:hAnsi="Arial" w:cs="Arial"/>
        <w:sz w:val="10"/>
      </w:rPr>
      <w:fldChar w:fldCharType="end"/>
    </w:r>
    <w:r w:rsidR="00DC2545">
      <w:rPr>
        <w:rFonts w:ascii="Arial" w:hAnsi="Arial" w:cs="Arial"/>
        <w:sz w:val="10"/>
      </w:rPr>
      <w:t xml:space="preserve">                       </w:t>
    </w:r>
    <w:r>
      <w:rPr>
        <w:rFonts w:ascii="Arial" w:hAnsi="Arial" w:cs="Arial"/>
        <w:sz w:val="10"/>
      </w:rPr>
      <w:t>ADITIVO -</w:t>
    </w:r>
    <w:r w:rsidR="00DC2545">
      <w:rPr>
        <w:rFonts w:ascii="Arial" w:hAnsi="Arial" w:cs="Arial"/>
        <w:sz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TCE_ESTÁGIO</w:t>
    </w:r>
    <w:r w:rsidR="00DC2545">
      <w:rPr>
        <w:rFonts w:ascii="Arial" w:hAnsi="Arial" w:cs="Arial"/>
        <w:sz w:val="10"/>
        <w:szCs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SUPERVISIONADO_aluno menor</w:t>
    </w:r>
  </w:p>
  <w:p w14:paraId="794E2E1D" w14:textId="77777777" w:rsidR="0043407B" w:rsidRPr="002C5F06" w:rsidRDefault="0043407B" w:rsidP="002B54BB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DDA59" w14:textId="77777777" w:rsidR="00880CF6" w:rsidRDefault="00880CF6">
      <w:r>
        <w:separator/>
      </w:r>
    </w:p>
  </w:footnote>
  <w:footnote w:type="continuationSeparator" w:id="0">
    <w:p w14:paraId="6D7DD50A" w14:textId="77777777" w:rsidR="00880CF6" w:rsidRDefault="00880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B912C" w14:textId="77777777" w:rsidR="00573ADB" w:rsidRDefault="00573ADB" w:rsidP="00573AD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3FAD62" wp14:editId="77EB8D72">
          <wp:simplePos x="0" y="0"/>
          <wp:positionH relativeFrom="column">
            <wp:posOffset>1470329</wp:posOffset>
          </wp:positionH>
          <wp:positionV relativeFrom="paragraph">
            <wp:posOffset>-118745</wp:posOffset>
          </wp:positionV>
          <wp:extent cx="2181225" cy="552450"/>
          <wp:effectExtent l="0" t="0" r="9525" b="0"/>
          <wp:wrapSquare wrapText="right"/>
          <wp:docPr id="1" name="Imagem 1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32292"/>
    <w:multiLevelType w:val="hybridMultilevel"/>
    <w:tmpl w:val="C4044A1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815F2"/>
    <w:multiLevelType w:val="hybridMultilevel"/>
    <w:tmpl w:val="53B6FDC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86861939">
    <w:abstractNumId w:val="0"/>
  </w:num>
  <w:num w:numId="2" w16cid:durableId="359664538">
    <w:abstractNumId w:val="4"/>
  </w:num>
  <w:num w:numId="3" w16cid:durableId="50808546">
    <w:abstractNumId w:val="3"/>
  </w:num>
  <w:num w:numId="4" w16cid:durableId="1418559164">
    <w:abstractNumId w:val="2"/>
  </w:num>
  <w:num w:numId="5" w16cid:durableId="77556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fUwaaOjKKd78/SuOFBDtUvuClSy6L6mLP7qNTkac3++ZpseeTCTv4gv3jwz/8DqWiIBt/oyZseGztWhYrmiHw==" w:salt="bnqpT7NMG8MGMkDeuiuwFA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BB"/>
    <w:rsid w:val="00001E50"/>
    <w:rsid w:val="00011016"/>
    <w:rsid w:val="000A6999"/>
    <w:rsid w:val="001331F9"/>
    <w:rsid w:val="001712A9"/>
    <w:rsid w:val="00281A7C"/>
    <w:rsid w:val="002A52C8"/>
    <w:rsid w:val="002B2ACE"/>
    <w:rsid w:val="002B54BB"/>
    <w:rsid w:val="002C5F06"/>
    <w:rsid w:val="003C0591"/>
    <w:rsid w:val="0043407B"/>
    <w:rsid w:val="004D7218"/>
    <w:rsid w:val="00571062"/>
    <w:rsid w:val="00573ADB"/>
    <w:rsid w:val="00580FCF"/>
    <w:rsid w:val="006223B9"/>
    <w:rsid w:val="00665E21"/>
    <w:rsid w:val="00880CF6"/>
    <w:rsid w:val="00A4151B"/>
    <w:rsid w:val="00A44811"/>
    <w:rsid w:val="00A92120"/>
    <w:rsid w:val="00B41E5A"/>
    <w:rsid w:val="00B53981"/>
    <w:rsid w:val="00BE1187"/>
    <w:rsid w:val="00BF7FBB"/>
    <w:rsid w:val="00C159E8"/>
    <w:rsid w:val="00D07322"/>
    <w:rsid w:val="00D13B01"/>
    <w:rsid w:val="00DC2545"/>
    <w:rsid w:val="00F95C8C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68DF5"/>
  <w15:chartTrackingRefBased/>
  <w15:docId w15:val="{5152867A-A321-47FA-A31B-B0EC8518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5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01E50"/>
    <w:pPr>
      <w:jc w:val="center"/>
    </w:pPr>
    <w:rPr>
      <w:rFonts w:ascii="Arial" w:hAnsi="Arial"/>
      <w:sz w:val="16"/>
    </w:rPr>
  </w:style>
  <w:style w:type="paragraph" w:styleId="Cabealho">
    <w:name w:val="header"/>
    <w:basedOn w:val="Normal"/>
    <w:rsid w:val="002B54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B54BB"/>
    <w:pPr>
      <w:tabs>
        <w:tab w:val="center" w:pos="4419"/>
        <w:tab w:val="right" w:pos="8838"/>
      </w:tabs>
    </w:pPr>
  </w:style>
  <w:style w:type="paragraph" w:customStyle="1" w:styleId="Juiz">
    <w:name w:val="Juiz"/>
    <w:basedOn w:val="Normal"/>
    <w:rsid w:val="0043407B"/>
    <w:pPr>
      <w:spacing w:before="60"/>
      <w:jc w:val="both"/>
    </w:pPr>
    <w:rPr>
      <w:rFonts w:ascii="Book Antiqua" w:hAnsi="Book Antiqua"/>
      <w:sz w:val="26"/>
      <w:szCs w:val="20"/>
    </w:rPr>
  </w:style>
  <w:style w:type="table" w:styleId="Tabelacomgrade">
    <w:name w:val="Table Grid"/>
    <w:basedOn w:val="Tabelanormal"/>
    <w:uiPriority w:val="59"/>
    <w:rsid w:val="00011016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33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21898\Downloads\Termo%20Aditivo%20de%20TCE%20-%20Aluno%20Meno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GED-001-FR-03 B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Termo Aditivo - Aluno Menor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844E1-C86E-4146-AF16-FF64C67A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EE0D6-1351-4332-A4AA-A0437154C987}">
  <ds:schemaRefs>
    <ds:schemaRef ds:uri="http://schemas.microsoft.com/office/2006/metadata/properties"/>
    <ds:schemaRef ds:uri="http://schemas.microsoft.com/office/infopath/2007/PartnerControls"/>
    <ds:schemaRef ds:uri="aa163a02-76a4-4f05-95b3-b78932613919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9FF1566A-FAD2-4C1E-939E-E3CF899165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Termo Aditivo de TCE - Aluno Menor</Template>
  <TotalTime>1</TotalTime>
  <Pages>2</Pages>
  <Words>591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ACORDO DE COOPERAÇÃO PARA ESTÁGIO DE</vt:lpstr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 - Aluno Menor</dc:title>
  <dc:subject/>
  <dc:creator>Jose Lucivaldo Macedo Santos</dc:creator>
  <cp:keywords/>
  <dc:description/>
  <cp:lastModifiedBy>Jose Lucivaldo Macedo Santos</cp:lastModifiedBy>
  <cp:revision>1</cp:revision>
  <cp:lastPrinted>2008-12-11T16:30:00Z</cp:lastPrinted>
  <dcterms:created xsi:type="dcterms:W3CDTF">2025-04-17T19:17:00Z</dcterms:created>
  <dcterms:modified xsi:type="dcterms:W3CDTF">2025-04-17T19:18:00Z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