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71A" w:rsidRPr="008F62C5" w:rsidRDefault="0023771A">
      <w:pPr>
        <w:pStyle w:val="Ttulo"/>
        <w:rPr>
          <w:color w:val="000000" w:themeColor="text1"/>
        </w:rPr>
      </w:pPr>
      <w:bookmarkStart w:id="0" w:name="_Hlk120183885"/>
    </w:p>
    <w:p w:rsidR="0023771A" w:rsidRPr="008F62C5" w:rsidRDefault="00B31984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:rsidR="0023771A" w:rsidRPr="008F62C5" w:rsidRDefault="0023771A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:rsidR="0023771A" w:rsidRPr="008F62C5" w:rsidRDefault="0023771A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:rsidR="0023771A" w:rsidRPr="008F62C5" w:rsidRDefault="00B31984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:rsidR="0023771A" w:rsidRPr="008F62C5" w:rsidRDefault="00B31984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:rsidR="0023771A" w:rsidRPr="008F62C5" w:rsidRDefault="00B31984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:rsidR="0023771A" w:rsidRPr="008F62C5" w:rsidRDefault="00B31984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72480A">
        <w:rPr>
          <w:rFonts w:ascii="Arial" w:hAnsi="Arial" w:cs="Arial"/>
          <w:color w:val="000000" w:themeColor="text1"/>
          <w:u w:val="single"/>
        </w:rPr>
        <w:t>Fabio Tadeu Ferreira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="0072480A">
        <w:rPr>
          <w:rFonts w:ascii="Arial" w:hAnsi="Arial" w:cs="Arial"/>
          <w:color w:val="000000" w:themeColor="text1"/>
        </w:rPr>
        <w:t>Ricardo Figueiredo Terra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72480A">
        <w:rPr>
          <w:rFonts w:ascii="Arial" w:hAnsi="Arial" w:cs="Arial"/>
          <w:color w:val="000000" w:themeColor="text1"/>
          <w:u w:val="single"/>
        </w:rPr>
        <w:t xml:space="preserve"> AV. Eng° Roberto Mange</w:t>
      </w:r>
      <w:r w:rsidRPr="008F62C5">
        <w:rPr>
          <w:rFonts w:ascii="Arial" w:hAnsi="Arial" w:cs="Arial"/>
          <w:color w:val="000000" w:themeColor="text1"/>
        </w:rPr>
        <w:t>,</w:t>
      </w:r>
    </w:p>
    <w:p w:rsidR="0023771A" w:rsidRPr="008F62C5" w:rsidRDefault="00B31984">
      <w:pPr>
        <w:pStyle w:val="Corpodetexto"/>
        <w:tabs>
          <w:tab w:val="left" w:pos="1114"/>
          <w:tab w:val="left" w:pos="4678"/>
        </w:tabs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nº</w:t>
      </w:r>
      <w:r w:rsidR="0072480A">
        <w:rPr>
          <w:rFonts w:ascii="Arial" w:hAnsi="Arial" w:cs="Arial"/>
          <w:color w:val="000000" w:themeColor="text1"/>
          <w:u w:val="single"/>
        </w:rPr>
        <w:t xml:space="preserve"> 710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72480A">
        <w:rPr>
          <w:rFonts w:ascii="Arial" w:hAnsi="Arial" w:cs="Arial"/>
          <w:color w:val="000000" w:themeColor="text1"/>
          <w:u w:val="single"/>
        </w:rPr>
        <w:t xml:space="preserve"> Paulínia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bookmarkStart w:id="1" w:name="_GoBack"/>
      <w:bookmarkEnd w:id="1"/>
    </w:p>
    <w:p w:rsidR="0023771A" w:rsidRPr="008F62C5" w:rsidRDefault="00B31984">
      <w:pPr>
        <w:pStyle w:val="Corpodetexto"/>
        <w:tabs>
          <w:tab w:val="left" w:pos="5821"/>
          <w:tab w:val="left" w:pos="6342"/>
          <w:tab w:val="left" w:pos="9811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:rsidR="0023771A" w:rsidRPr="008F62C5" w:rsidRDefault="00B31984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resolvem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celebrar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Complementação Educacional de Ensino, sem vínculo empregatício, nos termos da Lei nº 11.788,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25.09.2008,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reger-se-á pelas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seguintes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cláusulas e condições:</w:t>
      </w:r>
    </w:p>
    <w:p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:rsidR="0023771A" w:rsidRPr="008F62C5" w:rsidRDefault="00B31984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:rsidR="0023771A" w:rsidRPr="008F62C5" w:rsidRDefault="00B31984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:rsidR="0023771A" w:rsidRPr="008F62C5" w:rsidRDefault="00B31984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:rsidR="0023771A" w:rsidRPr="008F62C5" w:rsidRDefault="00B31984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:rsidR="0023771A" w:rsidRPr="008F62C5" w:rsidRDefault="0023771A">
      <w:pPr>
        <w:rPr>
          <w:rFonts w:ascii="Arial" w:hAnsi="Arial" w:cs="Arial"/>
          <w:color w:val="000000" w:themeColor="text1"/>
        </w:rPr>
        <w:sectPr w:rsidR="0023771A" w:rsidRPr="008F62C5">
          <w:headerReference w:type="default" r:id="rId10"/>
          <w:footerReference w:type="default" r:id="rId11"/>
          <w:type w:val="continuous"/>
          <w:pgSz w:w="11910" w:h="16840"/>
          <w:pgMar w:top="1040" w:right="1020" w:bottom="280" w:left="820" w:header="720" w:footer="720" w:gutter="0"/>
          <w:cols w:space="720"/>
        </w:sect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2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:rsidR="0023771A" w:rsidRPr="008F62C5" w:rsidRDefault="00B31984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2"/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:rsidR="00425287" w:rsidRPr="008F62C5" w:rsidRDefault="00B31984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:rsidR="0023771A" w:rsidRPr="008F62C5" w:rsidRDefault="00425287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</w:t>
      </w:r>
      <w:r w:rsidR="00B31984" w:rsidRPr="008F62C5">
        <w:rPr>
          <w:rFonts w:ascii="Arial" w:hAnsi="Arial" w:cs="Arial"/>
          <w:color w:val="000000" w:themeColor="text1"/>
        </w:rPr>
        <w:t>;</w:t>
      </w:r>
    </w:p>
    <w:p w:rsidR="0023771A" w:rsidRPr="008F62C5" w:rsidRDefault="00B31984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:rsidR="0023771A" w:rsidRPr="008F62C5" w:rsidRDefault="00B31984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:rsidR="0023771A" w:rsidRPr="008F62C5" w:rsidRDefault="00B31984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:rsidR="0023771A" w:rsidRPr="008F62C5" w:rsidRDefault="00B31984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:rsidR="0023771A" w:rsidRPr="00555662" w:rsidRDefault="00B31984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:rsidR="0023771A" w:rsidRPr="00555662" w:rsidRDefault="00B31984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</w:rPr>
      </w:pPr>
      <w:r w:rsidRPr="00555662">
        <w:rPr>
          <w:rFonts w:ascii="Arial" w:hAnsi="Arial" w:cs="Arial"/>
        </w:rPr>
        <w:t>A Parte Concedente e o SENAI-SP captam dados pessoais dos estudantes e ambas operam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esses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dados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busca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de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melhores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candidatos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em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processos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seletivos,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assim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como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4"/>
        </w:rPr>
        <w:t xml:space="preserve"> </w:t>
      </w:r>
      <w:r w:rsidRPr="00555662">
        <w:rPr>
          <w:rFonts w:ascii="Arial" w:hAnsi="Arial" w:cs="Arial"/>
        </w:rPr>
        <w:t>contratação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de estagiários, portanto ambas são controladoras dos dados pessoais conforme o momento da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prestação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do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serviço,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e</w:t>
      </w:r>
      <w:r w:rsidRPr="00555662">
        <w:rPr>
          <w:rFonts w:ascii="Arial" w:hAnsi="Arial" w:cs="Arial"/>
          <w:spacing w:val="-4"/>
        </w:rPr>
        <w:t xml:space="preserve"> </w:t>
      </w:r>
      <w:r w:rsidRPr="00555662">
        <w:rPr>
          <w:rFonts w:ascii="Arial" w:hAnsi="Arial" w:cs="Arial"/>
        </w:rPr>
        <w:t>a Lei</w:t>
      </w:r>
      <w:r w:rsidRPr="00555662">
        <w:rPr>
          <w:rFonts w:ascii="Arial" w:hAnsi="Arial" w:cs="Arial"/>
          <w:spacing w:val="-1"/>
        </w:rPr>
        <w:t xml:space="preserve"> </w:t>
      </w:r>
      <w:r w:rsidRPr="00555662">
        <w:rPr>
          <w:rFonts w:ascii="Arial" w:hAnsi="Arial" w:cs="Arial"/>
        </w:rPr>
        <w:t>Geral de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Proteção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de Dados vale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mutuamente.</w:t>
      </w:r>
    </w:p>
    <w:p w:rsidR="0023771A" w:rsidRPr="00555662" w:rsidRDefault="0023771A">
      <w:pPr>
        <w:pStyle w:val="Corpodetexto"/>
        <w:spacing w:before="10"/>
        <w:rPr>
          <w:rFonts w:ascii="Arial" w:hAnsi="Arial" w:cs="Arial"/>
          <w:sz w:val="2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:rsidR="00B31984" w:rsidRPr="008F62C5" w:rsidRDefault="00B31984" w:rsidP="00B31984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:rsidR="00B31984" w:rsidRPr="008F62C5" w:rsidRDefault="00B31984" w:rsidP="00B31984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:rsidR="00B31984" w:rsidRPr="008F62C5" w:rsidRDefault="00B31984" w:rsidP="00B31984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lastRenderedPageBreak/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:rsidR="0023771A" w:rsidRPr="008F62C5" w:rsidRDefault="00B31984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:rsidR="0023771A" w:rsidRPr="008F62C5" w:rsidRDefault="00B31984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spacing w:before="9" w:after="1"/>
        <w:rPr>
          <w:rFonts w:ascii="Arial" w:hAnsi="Arial" w:cs="Arial"/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963"/>
        <w:gridCol w:w="4646"/>
      </w:tblGrid>
      <w:tr w:rsidR="0023771A" w:rsidRPr="008F62C5">
        <w:trPr>
          <w:trHeight w:val="2521"/>
        </w:trPr>
        <w:tc>
          <w:tcPr>
            <w:tcW w:w="3963" w:type="dxa"/>
          </w:tcPr>
          <w:p w:rsidR="0023771A" w:rsidRPr="008F62C5" w:rsidRDefault="00B31984">
            <w:pPr>
              <w:pStyle w:val="TableParagraph"/>
              <w:spacing w:line="247" w:lineRule="exact"/>
              <w:ind w:left="2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CONCEDENTE</w:t>
            </w:r>
          </w:p>
          <w:p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3771A" w:rsidRPr="008F62C5" w:rsidRDefault="0023771A">
            <w:pPr>
              <w:pStyle w:val="TableParagraph"/>
              <w:spacing w:before="6"/>
              <w:rPr>
                <w:rFonts w:ascii="Arial" w:hAnsi="Arial" w:cs="Arial"/>
                <w:color w:val="000000" w:themeColor="text1"/>
                <w:sz w:val="28"/>
              </w:rPr>
            </w:pPr>
          </w:p>
          <w:p w:rsidR="0023771A" w:rsidRPr="008F62C5" w:rsidRDefault="00B31984">
            <w:pPr>
              <w:pStyle w:val="TableParagraph"/>
              <w:spacing w:line="20" w:lineRule="exact"/>
              <w:ind w:left="193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EE95BC8" wp14:editId="2972B716">
                      <wp:extent cx="2096770" cy="8890"/>
                      <wp:effectExtent l="11430" t="8255" r="6350" b="190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6770" cy="8890"/>
                                <a:chOff x="0" y="0"/>
                                <a:chExt cx="3302" cy="14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6E5EA9" id="Group 7" o:spid="_x0000_s1026" style="width:165.1pt;height:.7pt;mso-position-horizontal-relative:char;mso-position-vertical-relative:line" coordsize="330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">
                      <v:line id="Line 8" o:spid="_x0000_s1027" style="position:absolute;visibility:visible;mso-wrap-style:square" from="0,7" to="3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:rsidR="0023771A" w:rsidRPr="008F62C5" w:rsidRDefault="00B31984">
            <w:pPr>
              <w:pStyle w:val="TableParagraph"/>
              <w:ind w:left="200" w:right="2226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(Repres. Legal)</w:t>
            </w:r>
            <w:r w:rsidRPr="008F62C5">
              <w:rPr>
                <w:rFonts w:ascii="Arial" w:hAnsi="Arial" w:cs="Arial"/>
                <w:color w:val="000000" w:themeColor="text1"/>
                <w:spacing w:val="-59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Cargo:</w:t>
            </w:r>
          </w:p>
          <w:p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RG:</w:t>
            </w:r>
          </w:p>
        </w:tc>
        <w:tc>
          <w:tcPr>
            <w:tcW w:w="4646" w:type="dxa"/>
          </w:tcPr>
          <w:p w:rsidR="0023771A" w:rsidRPr="008F62C5" w:rsidRDefault="00B31984">
            <w:pPr>
              <w:pStyle w:val="TableParagraph"/>
              <w:ind w:left="460" w:right="194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SERVIÇO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NACIONAL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APRENDIZAGEM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INDUSTRIAL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-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</w:t>
            </w:r>
          </w:p>
          <w:p w:rsidR="0023771A" w:rsidRPr="008F62C5" w:rsidRDefault="00B31984">
            <w:pPr>
              <w:pStyle w:val="TableParagraph"/>
              <w:spacing w:line="251" w:lineRule="exact"/>
              <w:ind w:left="46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Departamento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Regional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São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Paulo</w:t>
            </w:r>
          </w:p>
          <w:p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3771A" w:rsidRPr="008F62C5" w:rsidRDefault="0023771A">
            <w:pPr>
              <w:pStyle w:val="TableParagraph"/>
              <w:spacing w:before="1"/>
              <w:rPr>
                <w:rFonts w:ascii="Arial" w:hAnsi="Arial" w:cs="Arial"/>
                <w:color w:val="000000" w:themeColor="text1"/>
                <w:sz w:val="24"/>
              </w:rPr>
            </w:pPr>
          </w:p>
          <w:p w:rsidR="0023771A" w:rsidRPr="008F62C5" w:rsidRDefault="00B31984">
            <w:pPr>
              <w:pStyle w:val="TableParagraph"/>
              <w:spacing w:line="20" w:lineRule="exact"/>
              <w:ind w:left="454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0E6A002" wp14:editId="1A953E7A">
                      <wp:extent cx="2252345" cy="8890"/>
                      <wp:effectExtent l="7620" t="4445" r="6985" b="571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2345" cy="8890"/>
                                <a:chOff x="0" y="0"/>
                                <a:chExt cx="3547" cy="14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C2878F" id="Group 5" o:spid="_x0000_s1026" style="width:177.35pt;height:.7pt;mso-position-horizontal-relative:char;mso-position-vertical-relative:line" coordsize="35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">
                      <v:line id="Line 6" o:spid="_x0000_s1027" style="position:absolute;visibility:visible;mso-wrap-style:square" from="0,7" to="35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:rsidR="0023771A" w:rsidRPr="008F62C5" w:rsidRDefault="00B31984">
            <w:pPr>
              <w:pStyle w:val="TableParagraph"/>
              <w:spacing w:line="247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:rsidR="0023771A" w:rsidRPr="008F62C5" w:rsidRDefault="00B31984">
            <w:pPr>
              <w:pStyle w:val="TableParagraph"/>
              <w:spacing w:line="252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Diretor(a)</w:t>
            </w:r>
            <w:r w:rsidRPr="008F62C5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da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Escola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 "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"</w:t>
            </w:r>
          </w:p>
        </w:tc>
      </w:tr>
    </w:tbl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spacing w:before="8"/>
        <w:rPr>
          <w:rFonts w:ascii="Arial" w:hAnsi="Arial" w:cs="Arial"/>
          <w:color w:val="000000" w:themeColor="text1"/>
          <w:sz w:val="15"/>
        </w:rPr>
      </w:pPr>
    </w:p>
    <w:p w:rsidR="00481BF3" w:rsidRDefault="00481BF3">
      <w:pPr>
        <w:pStyle w:val="Corpodetexto"/>
        <w:spacing w:before="94"/>
        <w:ind w:left="633" w:right="434"/>
        <w:jc w:val="center"/>
        <w:rPr>
          <w:rFonts w:ascii="Arial" w:hAnsi="Arial" w:cs="Arial"/>
          <w:color w:val="000000" w:themeColor="text1"/>
        </w:rPr>
      </w:pPr>
    </w:p>
    <w:p w:rsidR="0023771A" w:rsidRPr="00481BF3" w:rsidRDefault="00481BF3" w:rsidP="00481BF3">
      <w:pPr>
        <w:pStyle w:val="Corpodetexto"/>
        <w:spacing w:before="94"/>
        <w:ind w:left="633" w:right="43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ESTAGIÁRIO</w:t>
      </w:r>
      <w:r>
        <w:rPr>
          <w:rFonts w:ascii="Arial" w:hAnsi="Arial" w:cs="Arial"/>
          <w:color w:val="000000" w:themeColor="text1"/>
        </w:rPr>
        <w:t xml:space="preserve"> (A)                                                       </w:t>
      </w:r>
      <w:r>
        <w:rPr>
          <w:rFonts w:ascii="Arial" w:hAnsi="Arial" w:cs="Arial"/>
          <w:color w:val="000000" w:themeColor="text1"/>
          <w:sz w:val="20"/>
        </w:rPr>
        <w:t>AGENTE DE INTEGRAÇÃO</w:t>
      </w: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8A8850" wp14:editId="5F9C5587">
                <wp:simplePos x="0" y="0"/>
                <wp:positionH relativeFrom="page">
                  <wp:posOffset>3940810</wp:posOffset>
                </wp:positionH>
                <wp:positionV relativeFrom="paragraph">
                  <wp:posOffset>184150</wp:posOffset>
                </wp:positionV>
                <wp:extent cx="20199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935" cy="1270"/>
                        </a:xfrm>
                        <a:custGeom>
                          <a:avLst/>
                          <a:gdLst>
                            <a:gd name="T0" fmla="+- 0 4361 4361"/>
                            <a:gd name="T1" fmla="*/ T0 w 3181"/>
                            <a:gd name="T2" fmla="+- 0 7541 4361"/>
                            <a:gd name="T3" fmla="*/ T2 w 3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1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30738" id="Freeform 4" o:spid="_x0000_s1026" style="position:absolute;margin-left:310.3pt;margin-top:14.5pt;width:159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" path="m,l3180,e" filled="f" strokeweight=".24536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  <w:r w:rsidR="00443642">
        <w:rPr>
          <w:rFonts w:ascii="Arial" w:hAnsi="Arial" w:cs="Arial"/>
          <w:color w:val="000000" w:themeColor="text1"/>
          <w:sz w:val="21"/>
        </w:rPr>
        <w:t>________________________</w:t>
      </w:r>
      <w:r>
        <w:rPr>
          <w:rFonts w:ascii="Arial" w:hAnsi="Arial" w:cs="Arial"/>
          <w:color w:val="000000" w:themeColor="text1"/>
          <w:sz w:val="21"/>
        </w:rPr>
        <w:t xml:space="preserve">                         </w:t>
      </w:r>
    </w:p>
    <w:p w:rsidR="00443642" w:rsidRPr="008F62C5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>
        <w:rPr>
          <w:rFonts w:ascii="Arial" w:hAnsi="Arial" w:cs="Arial"/>
          <w:color w:val="000000" w:themeColor="text1"/>
          <w:sz w:val="21"/>
        </w:rPr>
        <w:t xml:space="preserve">                                                  </w:t>
      </w: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spacing w:before="6"/>
        <w:rPr>
          <w:rFonts w:ascii="Arial" w:hAnsi="Arial" w:cs="Arial"/>
          <w:color w:val="000000" w:themeColor="text1"/>
          <w:sz w:val="17"/>
        </w:rPr>
      </w:pPr>
    </w:p>
    <w:p w:rsidR="0023771A" w:rsidRPr="008F62C5" w:rsidRDefault="00B31984">
      <w:pPr>
        <w:pStyle w:val="Corpodetexto"/>
        <w:spacing w:before="93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Testemunhas:</w:t>
      </w: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:rsidR="0023771A" w:rsidRPr="008F62C5" w:rsidRDefault="00B31984">
      <w:pPr>
        <w:pStyle w:val="Corpodetexto"/>
        <w:rPr>
          <w:rFonts w:ascii="Arial" w:hAnsi="Arial" w:cs="Arial"/>
          <w:color w:val="000000" w:themeColor="text1"/>
          <w:sz w:val="23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8A0E89" wp14:editId="4A5C663A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46"/>
                            <a:gd name="T2" fmla="+- 0 3579 1133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E8A35" id="Freeform 3" o:spid="_x0000_s1026" style="position:absolute;margin-left:56.65pt;margin-top:15.5pt;width:122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CA8B59" wp14:editId="5650ABB9">
                <wp:simplePos x="0" y="0"/>
                <wp:positionH relativeFrom="page">
                  <wp:posOffset>3416935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5381 5381"/>
                            <a:gd name="T1" fmla="*/ T0 w 2446"/>
                            <a:gd name="T2" fmla="+- 0 7827 5381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9C911" id="Freeform 2" o:spid="_x0000_s1026" style="position:absolute;margin-left:269.05pt;margin-top:15.5pt;width:122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</w:p>
    <w:p w:rsidR="0023771A" w:rsidRPr="008F62C5" w:rsidRDefault="00B31984">
      <w:pPr>
        <w:pStyle w:val="Corpodetexto"/>
        <w:tabs>
          <w:tab w:val="left" w:pos="4561"/>
        </w:tabs>
        <w:spacing w:line="228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Nome:</w:t>
      </w:r>
      <w:r w:rsidRPr="008F62C5">
        <w:rPr>
          <w:rFonts w:ascii="Arial" w:hAnsi="Arial" w:cs="Arial"/>
          <w:color w:val="000000" w:themeColor="text1"/>
        </w:rPr>
        <w:tab/>
        <w:t>Nome:</w:t>
      </w:r>
    </w:p>
    <w:p w:rsidR="0023771A" w:rsidRPr="008F62C5" w:rsidRDefault="00B31984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</w:rPr>
        <w:tab/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bookmarkEnd w:id="0"/>
    </w:p>
    <w:sectPr w:rsidR="0023771A" w:rsidRPr="008F62C5" w:rsidSect="00555662">
      <w:pgSz w:w="11910" w:h="16840"/>
      <w:pgMar w:top="1300" w:right="1020" w:bottom="280" w:left="820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06D" w:rsidRDefault="00FC706D" w:rsidP="00A05FB3">
      <w:r>
        <w:separator/>
      </w:r>
    </w:p>
  </w:endnote>
  <w:endnote w:type="continuationSeparator" w:id="0">
    <w:p w:rsidR="00FC706D" w:rsidRDefault="00FC706D" w:rsidP="00A0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49A" w:rsidRPr="007D449A" w:rsidRDefault="007D449A" w:rsidP="007D449A">
    <w:pPr>
      <w:pStyle w:val="Rodap"/>
      <w:jc w:val="right"/>
      <w:rPr>
        <w:sz w:val="12"/>
        <w:szCs w:val="12"/>
      </w:rPr>
    </w:pPr>
    <w:r w:rsidRPr="007D449A">
      <w:rPr>
        <w:sz w:val="12"/>
        <w:szCs w:val="12"/>
      </w:rPr>
      <w:t>GED 001 FR 01 C - TCE com Agente Integracao - Aluno maior - 12-2022</w:t>
    </w:r>
  </w:p>
  <w:p w:rsidR="007D449A" w:rsidRDefault="007D44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06D" w:rsidRDefault="00FC706D" w:rsidP="00A05FB3">
      <w:r>
        <w:separator/>
      </w:r>
    </w:p>
  </w:footnote>
  <w:footnote w:type="continuationSeparator" w:id="0">
    <w:p w:rsidR="00FC706D" w:rsidRDefault="00FC706D" w:rsidP="00A0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FB3" w:rsidRDefault="00A05FB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B42866" wp14:editId="4D7EAA25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0A"/>
    <w:rsid w:val="0023771A"/>
    <w:rsid w:val="00351FC6"/>
    <w:rsid w:val="00390B68"/>
    <w:rsid w:val="00425287"/>
    <w:rsid w:val="00443642"/>
    <w:rsid w:val="00481BF3"/>
    <w:rsid w:val="00555662"/>
    <w:rsid w:val="0056506A"/>
    <w:rsid w:val="00715AF1"/>
    <w:rsid w:val="0072480A"/>
    <w:rsid w:val="007C75DA"/>
    <w:rsid w:val="007D449A"/>
    <w:rsid w:val="008F62C5"/>
    <w:rsid w:val="009B14EB"/>
    <w:rsid w:val="00A05FB3"/>
    <w:rsid w:val="00B31984"/>
    <w:rsid w:val="00C909AF"/>
    <w:rsid w:val="00DD5D25"/>
    <w:rsid w:val="00E25A0D"/>
    <w:rsid w:val="00FC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EA8C4"/>
  <w15:docId w15:val="{5662AF1D-CFC1-413C-91C3-C17DFDC3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E25A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25A0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F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FB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7782\Desktop\Regulamento_de_Est&#225;gio\Revisado\GED-001-FR-01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C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com Agente Integracao - Aluno maior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2204068D-1544-4F67-AB15-A4D17A4E2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C97C9-5796-4825-B3E7-56E3FD4AD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F7886-5050-45BC-8FFE-4E375AE13EE1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C</Template>
  <TotalTime>3</TotalTime>
  <Pages>3</Pages>
  <Words>1282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com Agente Integracao - Aluno maior - 12-2022</dc:title>
  <dc:creator>Francisco Ribeiro da Silva Junior</dc:creator>
  <cp:lastModifiedBy>Francisco Ribeiro da Silva Junior</cp:lastModifiedBy>
  <cp:revision>1</cp:revision>
  <dcterms:created xsi:type="dcterms:W3CDTF">2025-06-06T12:44:00Z</dcterms:created>
  <dcterms:modified xsi:type="dcterms:W3CDTF">2025-06-06T12:47:00Z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2022-07-26T00:00:00Z</vt:filetime>
  </property>
  <property fmtid="{D5CDD505-2E9C-101B-9397-08002B2CF9AE}" pid="5" name="ContentTypeId">
    <vt:lpwstr>0x0101005CA82D2049DAD441B93DE6A5B3CF28FC</vt:lpwstr>
  </property>
  <property fmtid="{D5CDD505-2E9C-101B-9397-08002B2CF9AE}" pid="6" name="MediaServiceImageTags">
    <vt:lpwstr/>
  </property>
  <property fmtid="{D5CDD505-2E9C-101B-9397-08002B2CF9AE}" pid="7" name="Taxonomia">
    <vt:lpwstr>14;#DOC - Documentação|86b9cf92-9c1b-4ab9-9535-4320c493773f</vt:lpwstr>
  </property>
</Properties>
</file>